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C04" w:rsidRDefault="00A7523F" w:rsidP="00BD3C04">
      <w:pPr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2368550</wp:posOffset>
            </wp:positionH>
            <wp:positionV relativeFrom="paragraph">
              <wp:posOffset>-208280</wp:posOffset>
            </wp:positionV>
            <wp:extent cx="1657462" cy="1092200"/>
            <wp:effectExtent l="0" t="0" r="0" b="0"/>
            <wp:wrapNone/>
            <wp:docPr id="5" name="Picture 5" descr="C:\Users\z.malooq\AppData\Local\Microsoft\Windows\INetCache\Content.MSO\A140F0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.malooq\AppData\Local\Microsoft\Windows\INetCache\Content.MSO\A140F0B0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462" cy="109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3C04" w:rsidRDefault="00BD3C04" w:rsidP="00BD3C04">
      <w:pPr>
        <w:rPr>
          <w:rFonts w:ascii="Arial" w:hAnsi="Arial" w:cs="Arial"/>
        </w:rPr>
      </w:pPr>
    </w:p>
    <w:p w:rsidR="00BD3C04" w:rsidRDefault="00BD3C04" w:rsidP="00BD3C04">
      <w:pPr>
        <w:rPr>
          <w:rFonts w:ascii="Arial" w:hAnsi="Arial" w:cs="Arial"/>
        </w:rPr>
      </w:pPr>
      <w:r>
        <w:rPr>
          <w:rFonts w:ascii="Arial" w:hAnsi="Arial" w:cs="Arial"/>
        </w:rPr>
        <w:t>Dear Parents / Carers</w:t>
      </w:r>
    </w:p>
    <w:p w:rsidR="00BD3C04" w:rsidRDefault="00784BB7" w:rsidP="00BD3C04">
      <w:pPr>
        <w:spacing w:after="0" w:line="240" w:lineRule="auto"/>
        <w:rPr>
          <w:rFonts w:ascii="Arial" w:hAnsi="Arial" w:cs="Arial"/>
          <w:i/>
          <w:u w:val="single"/>
        </w:rPr>
      </w:pPr>
      <w:r>
        <w:rPr>
          <w:rFonts w:ascii="Arial" w:hAnsi="Arial" w:cs="Arial"/>
        </w:rPr>
        <w:t xml:space="preserve">I hope you are </w:t>
      </w:r>
      <w:r w:rsidR="002B2984">
        <w:rPr>
          <w:rFonts w:ascii="Arial" w:hAnsi="Arial" w:cs="Arial"/>
        </w:rPr>
        <w:t xml:space="preserve">all </w:t>
      </w:r>
      <w:r>
        <w:rPr>
          <w:rFonts w:ascii="Arial" w:hAnsi="Arial" w:cs="Arial"/>
        </w:rPr>
        <w:t>well and in good health.</w:t>
      </w:r>
      <w:r w:rsidR="00A7523F">
        <w:rPr>
          <w:rFonts w:ascii="Arial" w:hAnsi="Arial" w:cs="Arial"/>
        </w:rPr>
        <w:t xml:space="preserve"> We are delighted to announce the return of breakfast club this academic year. Breakfast club will begin </w:t>
      </w:r>
      <w:r w:rsidR="002B2984">
        <w:rPr>
          <w:rFonts w:ascii="Arial" w:hAnsi="Arial" w:cs="Arial"/>
        </w:rPr>
        <w:t xml:space="preserve">the </w:t>
      </w:r>
      <w:r w:rsidR="00A7523F">
        <w:rPr>
          <w:rFonts w:ascii="Arial" w:hAnsi="Arial" w:cs="Arial"/>
        </w:rPr>
        <w:t xml:space="preserve">week commencing </w:t>
      </w:r>
      <w:r w:rsidR="00A7523F" w:rsidRPr="00A7523F">
        <w:rPr>
          <w:rFonts w:ascii="Arial" w:hAnsi="Arial" w:cs="Arial"/>
          <w:b/>
        </w:rPr>
        <w:t>13</w:t>
      </w:r>
      <w:r w:rsidR="00A7523F" w:rsidRPr="00A7523F">
        <w:rPr>
          <w:rFonts w:ascii="Arial" w:hAnsi="Arial" w:cs="Arial"/>
          <w:b/>
          <w:vertAlign w:val="superscript"/>
        </w:rPr>
        <w:t>th</w:t>
      </w:r>
      <w:r w:rsidR="00A7523F" w:rsidRPr="00A7523F">
        <w:rPr>
          <w:rFonts w:ascii="Arial" w:hAnsi="Arial" w:cs="Arial"/>
          <w:b/>
        </w:rPr>
        <w:t xml:space="preserve"> September 2021</w:t>
      </w:r>
      <w:r w:rsidR="00A7523F">
        <w:rPr>
          <w:rFonts w:ascii="Arial" w:hAnsi="Arial" w:cs="Arial"/>
          <w:b/>
        </w:rPr>
        <w:t xml:space="preserve"> 8:00am – 8:45am in hall 1</w:t>
      </w:r>
      <w:r w:rsidR="00A7523F">
        <w:rPr>
          <w:rFonts w:ascii="Arial" w:hAnsi="Arial" w:cs="Arial"/>
        </w:rPr>
        <w:t xml:space="preserve"> </w:t>
      </w:r>
      <w:r w:rsidR="00A7523F">
        <w:rPr>
          <w:rFonts w:ascii="Arial" w:hAnsi="Arial" w:cs="Arial"/>
          <w:i/>
          <w:u w:val="single"/>
        </w:rPr>
        <w:t xml:space="preserve">(Please enter through the main entrance on </w:t>
      </w:r>
      <w:proofErr w:type="spellStart"/>
      <w:r w:rsidR="00A7523F">
        <w:rPr>
          <w:rFonts w:ascii="Arial" w:hAnsi="Arial" w:cs="Arial"/>
          <w:i/>
          <w:u w:val="single"/>
        </w:rPr>
        <w:t>Corden</w:t>
      </w:r>
      <w:proofErr w:type="spellEnd"/>
      <w:r w:rsidR="00A7523F">
        <w:rPr>
          <w:rFonts w:ascii="Arial" w:hAnsi="Arial" w:cs="Arial"/>
          <w:i/>
          <w:u w:val="single"/>
        </w:rPr>
        <w:t xml:space="preserve"> Street)</w:t>
      </w:r>
    </w:p>
    <w:p w:rsidR="00A7523F" w:rsidRDefault="00A7523F" w:rsidP="00BD3C04">
      <w:pPr>
        <w:spacing w:after="0" w:line="240" w:lineRule="auto"/>
        <w:rPr>
          <w:rFonts w:ascii="Arial" w:hAnsi="Arial" w:cs="Arial"/>
          <w:i/>
          <w:u w:val="single"/>
        </w:rPr>
      </w:pPr>
    </w:p>
    <w:p w:rsidR="00A7523F" w:rsidRDefault="00A7523F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At breakfast club your children will be served a healthy nutritious breakfast which will</w:t>
      </w:r>
      <w:r w:rsidR="002B2984">
        <w:rPr>
          <w:rFonts w:ascii="Arial" w:hAnsi="Arial" w:cs="Arial"/>
        </w:rPr>
        <w:t xml:space="preserve"> vary each day but will include:</w:t>
      </w:r>
      <w:r>
        <w:rPr>
          <w:rFonts w:ascii="Arial" w:hAnsi="Arial" w:cs="Arial"/>
        </w:rPr>
        <w:t xml:space="preserve"> toast, yoghurt, cereal, fruit, pancakes, waffles and </w:t>
      </w:r>
      <w:r w:rsidR="008971D6">
        <w:rPr>
          <w:rFonts w:ascii="Arial" w:hAnsi="Arial" w:cs="Arial"/>
        </w:rPr>
        <w:t>hot breakfast (Halal sausages, hash brown, beans and egg). Children will then get the chance to engage in fun physical activity</w:t>
      </w:r>
      <w:r w:rsidR="00AF754C">
        <w:rPr>
          <w:rFonts w:ascii="Arial" w:hAnsi="Arial" w:cs="Arial"/>
        </w:rPr>
        <w:t xml:space="preserve"> and brain exercises to get ready for the school day ahead.</w:t>
      </w:r>
    </w:p>
    <w:p w:rsidR="00AF754C" w:rsidRDefault="00AF754C" w:rsidP="00BD3C04">
      <w:pPr>
        <w:spacing w:after="0" w:line="240" w:lineRule="auto"/>
        <w:rPr>
          <w:rFonts w:ascii="Arial" w:hAnsi="Arial" w:cs="Arial"/>
        </w:rPr>
      </w:pPr>
    </w:p>
    <w:p w:rsidR="00AF754C" w:rsidRPr="00AF754C" w:rsidRDefault="00AF754C" w:rsidP="00BD3C04">
      <w:pPr>
        <w:spacing w:after="0" w:line="240" w:lineRule="auto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Breakfast club is open to all class children at Arboretum Primary School (Class 1 – Class 18). The cost for breakfast club is 50p per day which can be paid through our online facility or in cash daily / weekly.</w:t>
      </w:r>
    </w:p>
    <w:p w:rsidR="00BD3C04" w:rsidRDefault="00BD3C04" w:rsidP="00BD3C04">
      <w:pPr>
        <w:spacing w:after="0" w:line="240" w:lineRule="auto"/>
        <w:rPr>
          <w:rFonts w:ascii="Arial" w:hAnsi="Arial" w:cs="Arial"/>
        </w:rPr>
      </w:pPr>
    </w:p>
    <w:p w:rsidR="00BD3C04" w:rsidRDefault="006E7915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If you receive FREE school meals for your child from Derby City Council due to your individual </w:t>
      </w:r>
      <w:r w:rsidR="002B2984">
        <w:rPr>
          <w:rFonts w:ascii="Arial" w:hAnsi="Arial" w:cs="Arial"/>
        </w:rPr>
        <w:t>/ family needs / circumstances then Breakfast club</w:t>
      </w:r>
      <w:r>
        <w:rPr>
          <w:rFonts w:ascii="Arial" w:hAnsi="Arial" w:cs="Arial"/>
        </w:rPr>
        <w:t xml:space="preserve"> will be FREE for your children. (Please speak to office staff to apply for FREE school meals)</w:t>
      </w:r>
    </w:p>
    <w:p w:rsidR="006E7915" w:rsidRDefault="006E7915" w:rsidP="00BD3C04">
      <w:pPr>
        <w:spacing w:after="0" w:line="240" w:lineRule="auto"/>
        <w:rPr>
          <w:rFonts w:ascii="Arial" w:hAnsi="Arial" w:cs="Arial"/>
        </w:rPr>
      </w:pPr>
    </w:p>
    <w:p w:rsidR="006E7915" w:rsidRDefault="006E7915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order to book your children for breakfast club please fill </w:t>
      </w:r>
      <w:r w:rsidR="002B2984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 xml:space="preserve">the slip below and hand in to your class teacher or Mr </w:t>
      </w:r>
      <w:proofErr w:type="spellStart"/>
      <w:r>
        <w:rPr>
          <w:rFonts w:ascii="Arial" w:hAnsi="Arial" w:cs="Arial"/>
        </w:rPr>
        <w:t>Malooq</w:t>
      </w:r>
      <w:proofErr w:type="spellEnd"/>
      <w:r>
        <w:rPr>
          <w:rFonts w:ascii="Arial" w:hAnsi="Arial" w:cs="Arial"/>
        </w:rPr>
        <w:t>.</w:t>
      </w:r>
    </w:p>
    <w:p w:rsidR="006E7915" w:rsidRDefault="006E7915" w:rsidP="00BD3C04">
      <w:pPr>
        <w:spacing w:after="0" w:line="240" w:lineRule="auto"/>
        <w:rPr>
          <w:rFonts w:ascii="Arial" w:hAnsi="Arial" w:cs="Arial"/>
        </w:rPr>
      </w:pPr>
    </w:p>
    <w:p w:rsidR="006E7915" w:rsidRDefault="006E7915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Yours Faithfully</w:t>
      </w:r>
    </w:p>
    <w:p w:rsidR="00BD3C04" w:rsidRDefault="00BD3C04" w:rsidP="00BD3C04">
      <w:pPr>
        <w:spacing w:after="0" w:line="240" w:lineRule="auto"/>
        <w:rPr>
          <w:rFonts w:ascii="Arial" w:hAnsi="Arial" w:cs="Arial"/>
        </w:rPr>
      </w:pPr>
    </w:p>
    <w:p w:rsidR="00BD3C04" w:rsidRDefault="00BD3C04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Mr </w:t>
      </w:r>
      <w:proofErr w:type="spellStart"/>
      <w:r>
        <w:rPr>
          <w:rFonts w:ascii="Arial" w:hAnsi="Arial" w:cs="Arial"/>
        </w:rPr>
        <w:t>Malooq</w:t>
      </w:r>
      <w:proofErr w:type="spellEnd"/>
    </w:p>
    <w:p w:rsidR="00BD3C04" w:rsidRDefault="004B09E0" w:rsidP="00BD3C04">
      <w:pPr>
        <w:spacing w:after="0" w:line="24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313AAF3" wp14:editId="4491E5D3">
            <wp:simplePos x="0" y="0"/>
            <wp:positionH relativeFrom="column">
              <wp:posOffset>-563245</wp:posOffset>
            </wp:positionH>
            <wp:positionV relativeFrom="paragraph">
              <wp:posOffset>165100</wp:posOffset>
            </wp:positionV>
            <wp:extent cx="568960" cy="268605"/>
            <wp:effectExtent l="0" t="0" r="2540" b="0"/>
            <wp:wrapNone/>
            <wp:docPr id="3" name="Picture 3" descr="Image result for sciss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cisso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60" cy="268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C04">
        <w:rPr>
          <w:rFonts w:ascii="Arial" w:hAnsi="Arial" w:cs="Arial"/>
        </w:rPr>
        <w:t xml:space="preserve">Extended Schools Co </w:t>
      </w:r>
      <w:proofErr w:type="spellStart"/>
      <w:r w:rsidR="00BD3C04">
        <w:rPr>
          <w:rFonts w:ascii="Arial" w:hAnsi="Arial" w:cs="Arial"/>
        </w:rPr>
        <w:t>ordinator</w:t>
      </w:r>
      <w:proofErr w:type="spellEnd"/>
    </w:p>
    <w:p w:rsidR="00BD3C04" w:rsidRDefault="00BD3C04" w:rsidP="00BD3C0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………………………………………………………………………………………………………………...</w:t>
      </w:r>
    </w:p>
    <w:p w:rsidR="00BD3C04" w:rsidRPr="00F750FC" w:rsidRDefault="00BD3C04" w:rsidP="00BD3C04">
      <w:pPr>
        <w:spacing w:after="0" w:line="240" w:lineRule="auto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leGrid"/>
        <w:tblW w:w="1091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2268"/>
        <w:gridCol w:w="4252"/>
      </w:tblGrid>
      <w:tr w:rsidR="004B09E0" w:rsidTr="004B09E0">
        <w:tc>
          <w:tcPr>
            <w:tcW w:w="3686" w:type="dxa"/>
          </w:tcPr>
          <w:p w:rsidR="004B09E0" w:rsidRP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09E0">
              <w:rPr>
                <w:rFonts w:ascii="Arial" w:hAnsi="Arial" w:cs="Arial"/>
                <w:b/>
                <w:sz w:val="18"/>
                <w:szCs w:val="18"/>
              </w:rPr>
              <w:t>Child Name</w:t>
            </w:r>
          </w:p>
        </w:tc>
        <w:tc>
          <w:tcPr>
            <w:tcW w:w="709" w:type="dxa"/>
          </w:tcPr>
          <w:p w:rsidR="004B09E0" w:rsidRP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09E0">
              <w:rPr>
                <w:rFonts w:ascii="Arial" w:hAnsi="Arial" w:cs="Arial"/>
                <w:b/>
                <w:sz w:val="18"/>
                <w:szCs w:val="18"/>
              </w:rPr>
              <w:t>Class</w:t>
            </w:r>
          </w:p>
        </w:tc>
        <w:tc>
          <w:tcPr>
            <w:tcW w:w="2268" w:type="dxa"/>
          </w:tcPr>
          <w:p w:rsidR="004B09E0" w:rsidRP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09E0">
              <w:rPr>
                <w:rFonts w:ascii="Arial" w:hAnsi="Arial" w:cs="Arial"/>
                <w:b/>
                <w:sz w:val="18"/>
                <w:szCs w:val="18"/>
              </w:rPr>
              <w:t>Parent name and contact number</w:t>
            </w:r>
          </w:p>
        </w:tc>
        <w:tc>
          <w:tcPr>
            <w:tcW w:w="4252" w:type="dxa"/>
          </w:tcPr>
          <w:p w:rsidR="004B09E0" w:rsidRPr="004B09E0" w:rsidRDefault="004B09E0" w:rsidP="003244C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B09E0">
              <w:rPr>
                <w:rFonts w:ascii="Arial" w:hAnsi="Arial" w:cs="Arial"/>
                <w:b/>
                <w:sz w:val="18"/>
                <w:szCs w:val="18"/>
              </w:rPr>
              <w:t>Any allergies / food allergy</w:t>
            </w:r>
          </w:p>
        </w:tc>
      </w:tr>
      <w:tr w:rsidR="004B09E0" w:rsidTr="004B09E0">
        <w:tc>
          <w:tcPr>
            <w:tcW w:w="3686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4B09E0" w:rsidRDefault="004B09E0" w:rsidP="003244C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Default="004B09E0" w:rsidP="003244C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Pr="003244CD" w:rsidRDefault="004B09E0" w:rsidP="003244CD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9E0" w:rsidTr="004B09E0">
        <w:tc>
          <w:tcPr>
            <w:tcW w:w="3686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Pr="003244CD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9E0" w:rsidTr="004B09E0">
        <w:tc>
          <w:tcPr>
            <w:tcW w:w="3686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B09E0" w:rsidRDefault="004B09E0" w:rsidP="003244CD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Pr="003244CD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4B09E0" w:rsidTr="004B09E0">
        <w:tc>
          <w:tcPr>
            <w:tcW w:w="3686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68" w:type="dxa"/>
            <w:vMerge/>
          </w:tcPr>
          <w:p w:rsidR="004B09E0" w:rsidRDefault="004B09E0" w:rsidP="00E529F4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252" w:type="dxa"/>
          </w:tcPr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:rsidR="004B09E0" w:rsidRPr="003244CD" w:rsidRDefault="004B09E0" w:rsidP="00784BB7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D37342" w:rsidRPr="00046914" w:rsidRDefault="00D37342" w:rsidP="00046914"/>
    <w:sectPr w:rsidR="00D37342" w:rsidRPr="00046914" w:rsidSect="00970660">
      <w:headerReference w:type="first" r:id="rId10"/>
      <w:footerReference w:type="first" r:id="rId11"/>
      <w:pgSz w:w="11906" w:h="16838"/>
      <w:pgMar w:top="1440" w:right="1016" w:bottom="1258" w:left="990" w:header="708" w:footer="8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4A8B" w:rsidRDefault="00324A8B" w:rsidP="008D4EFF">
      <w:pPr>
        <w:spacing w:after="0" w:line="240" w:lineRule="auto"/>
      </w:pPr>
      <w:r>
        <w:separator/>
      </w:r>
    </w:p>
  </w:endnote>
  <w:endnote w:type="continuationSeparator" w:id="0">
    <w:p w:rsidR="00324A8B" w:rsidRDefault="00324A8B" w:rsidP="008D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B5" w:rsidRDefault="00BE60BC" w:rsidP="00F74896">
    <w:pPr>
      <w:tabs>
        <w:tab w:val="left" w:pos="8415"/>
      </w:tabs>
      <w:ind w:left="-284"/>
      <w:rPr>
        <w:b/>
        <w:lang w:val="en"/>
      </w:rPr>
    </w:pPr>
    <w:r>
      <w:rPr>
        <w:b/>
        <w:noProof/>
      </w:rPr>
      <w:drawing>
        <wp:anchor distT="0" distB="0" distL="114300" distR="114300" simplePos="0" relativeHeight="251646463" behindDoc="0" locked="0" layoutInCell="1" allowOverlap="1" wp14:anchorId="13AA31FB" wp14:editId="034C1592">
          <wp:simplePos x="0" y="0"/>
          <wp:positionH relativeFrom="column">
            <wp:posOffset>1047750</wp:posOffset>
          </wp:positionH>
          <wp:positionV relativeFrom="paragraph">
            <wp:posOffset>48260</wp:posOffset>
          </wp:positionV>
          <wp:extent cx="1173480" cy="609542"/>
          <wp:effectExtent l="0" t="0" r="7620" b="635"/>
          <wp:wrapNone/>
          <wp:docPr id="10" name="Picture 10" descr="small web ver RWI model school logo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small web ver RWI model school logo (2)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507"/>
                  <a:stretch/>
                </pic:blipFill>
                <pic:spPr bwMode="auto">
                  <a:xfrm>
                    <a:off x="0" y="0"/>
                    <a:ext cx="1173480" cy="60954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</w:rPr>
      <w:drawing>
        <wp:anchor distT="0" distB="0" distL="114300" distR="114300" simplePos="0" relativeHeight="251655680" behindDoc="0" locked="0" layoutInCell="1" allowOverlap="1" wp14:anchorId="20E9B014" wp14:editId="4014A703">
          <wp:simplePos x="0" y="0"/>
          <wp:positionH relativeFrom="column">
            <wp:posOffset>274320</wp:posOffset>
          </wp:positionH>
          <wp:positionV relativeFrom="paragraph">
            <wp:posOffset>17145</wp:posOffset>
          </wp:positionV>
          <wp:extent cx="478790" cy="625475"/>
          <wp:effectExtent l="0" t="0" r="0" b="3175"/>
          <wp:wrapNone/>
          <wp:docPr id="4" name="Picture 4" descr="small_3rd PQM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small_3rd PQM JPE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8790" cy="62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6402C">
      <w:rPr>
        <w:b/>
        <w:noProof/>
      </w:rPr>
      <w:drawing>
        <wp:anchor distT="0" distB="0" distL="114300" distR="114300" simplePos="0" relativeHeight="251659776" behindDoc="0" locked="0" layoutInCell="1" allowOverlap="1" wp14:anchorId="7C50B504" wp14:editId="3F3D5197">
          <wp:simplePos x="0" y="0"/>
          <wp:positionH relativeFrom="column">
            <wp:posOffset>4122420</wp:posOffset>
          </wp:positionH>
          <wp:positionV relativeFrom="paragraph">
            <wp:posOffset>81915</wp:posOffset>
          </wp:positionV>
          <wp:extent cx="563880" cy="548640"/>
          <wp:effectExtent l="0" t="0" r="7620" b="381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388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6402C">
      <w:rPr>
        <w:b/>
        <w:noProof/>
      </w:rPr>
      <w:drawing>
        <wp:anchor distT="0" distB="0" distL="114300" distR="114300" simplePos="0" relativeHeight="251660800" behindDoc="0" locked="0" layoutInCell="1" allowOverlap="1" wp14:anchorId="2E6FE081" wp14:editId="150475C1">
          <wp:simplePos x="0" y="0"/>
          <wp:positionH relativeFrom="column">
            <wp:posOffset>4874895</wp:posOffset>
          </wp:positionH>
          <wp:positionV relativeFrom="paragraph">
            <wp:posOffset>14605</wp:posOffset>
          </wp:positionV>
          <wp:extent cx="1437005" cy="560070"/>
          <wp:effectExtent l="0" t="0" r="0" b="0"/>
          <wp:wrapNone/>
          <wp:docPr id="20" name="Picture 20" descr="dd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 descr="ddat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7005" cy="560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91CF7">
      <w:rPr>
        <w:b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57FD52" wp14:editId="119E2DD3">
              <wp:simplePos x="0" y="0"/>
              <wp:positionH relativeFrom="margin">
                <wp:align>center</wp:align>
              </wp:positionH>
              <wp:positionV relativeFrom="paragraph">
                <wp:posOffset>29210</wp:posOffset>
              </wp:positionV>
              <wp:extent cx="1352550" cy="606425"/>
              <wp:effectExtent l="0" t="0" r="19050" b="22225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52550" cy="60642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105E55"/>
                      </a:solidFill>
                      <a:ln w="9525">
                        <a:solidFill>
                          <a:srgbClr val="105E55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1F43EA" w:rsidRPr="00B91CF7" w:rsidRDefault="001F43EA" w:rsidP="00B91CF7">
                          <w:pPr>
                            <w:spacing w:after="0" w:line="288" w:lineRule="auto"/>
                            <w:jc w:val="center"/>
                            <w:rPr>
                              <w:rFonts w:ascii="Arial Narrow" w:hAnsi="Arial Narrow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B91CF7">
                            <w:rPr>
                              <w:rFonts w:ascii="Arial Narrow" w:hAnsi="Arial Narrow"/>
                              <w:b/>
                              <w:color w:val="FFFFFF"/>
                              <w:sz w:val="18"/>
                              <w:szCs w:val="18"/>
                            </w:rPr>
                            <w:t>“Arboretum is a good school”</w:t>
                          </w:r>
                        </w:p>
                        <w:p w:rsidR="001F43EA" w:rsidRDefault="001F43EA" w:rsidP="00442ECE">
                          <w:pPr>
                            <w:spacing w:after="0" w:line="288" w:lineRule="auto"/>
                            <w:jc w:val="center"/>
                          </w:pPr>
                          <w:r w:rsidRPr="00B91CF7">
                            <w:rPr>
                              <w:rFonts w:ascii="Arial Narrow" w:hAnsi="Arial Narrow"/>
                              <w:b/>
                              <w:color w:val="FFFFFF"/>
                              <w:sz w:val="18"/>
                              <w:szCs w:val="18"/>
                            </w:rPr>
                            <w:t xml:space="preserve">OFSTED </w:t>
                          </w:r>
                          <w:r w:rsidR="00442ECE" w:rsidRPr="00B91CF7">
                            <w:rPr>
                              <w:rFonts w:ascii="Arial Narrow" w:hAnsi="Arial Narrow"/>
                              <w:b/>
                              <w:color w:val="FFFFFF"/>
                              <w:sz w:val="18"/>
                              <w:szCs w:val="18"/>
                            </w:rPr>
                            <w:t>December 2017</w:t>
                          </w:r>
                          <w:r w:rsidR="00A61A59" w:rsidRPr="00B91CF7">
                            <w:rPr>
                              <w:sz w:val="20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357FD52" id="AutoShape 9" o:spid="_x0000_s1026" style="position:absolute;left:0;text-align:left;margin-left:0;margin-top:2.3pt;width:106.5pt;height:47.75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" fillcolor="#105e55" strokecolor="#105e55">
              <v:textbox>
                <w:txbxContent>
                  <w:p w:rsidR="001F43EA" w:rsidRPr="00B91CF7" w:rsidRDefault="001F43EA" w:rsidP="00B91CF7">
                    <w:pPr>
                      <w:spacing w:after="0" w:line="288" w:lineRule="auto"/>
                      <w:jc w:val="center"/>
                      <w:rPr>
                        <w:rFonts w:ascii="Arial Narrow" w:hAnsi="Arial Narrow"/>
                        <w:b/>
                        <w:color w:val="FFFFFF"/>
                        <w:sz w:val="18"/>
                        <w:szCs w:val="18"/>
                      </w:rPr>
                    </w:pPr>
                    <w:r w:rsidRPr="00B91CF7">
                      <w:rPr>
                        <w:rFonts w:ascii="Arial Narrow" w:hAnsi="Arial Narrow"/>
                        <w:b/>
                        <w:color w:val="FFFFFF"/>
                        <w:sz w:val="18"/>
                        <w:szCs w:val="18"/>
                      </w:rPr>
                      <w:t>“Arboretum is a good school”</w:t>
                    </w:r>
                  </w:p>
                  <w:p w:rsidR="001F43EA" w:rsidRDefault="001F43EA" w:rsidP="00442ECE">
                    <w:pPr>
                      <w:spacing w:after="0" w:line="288" w:lineRule="auto"/>
                      <w:jc w:val="center"/>
                    </w:pPr>
                    <w:r w:rsidRPr="00B91CF7">
                      <w:rPr>
                        <w:rFonts w:ascii="Arial Narrow" w:hAnsi="Arial Narrow"/>
                        <w:b/>
                        <w:color w:val="FFFFFF"/>
                        <w:sz w:val="18"/>
                        <w:szCs w:val="18"/>
                      </w:rPr>
                      <w:t xml:space="preserve">OFSTED </w:t>
                    </w:r>
                    <w:r w:rsidR="00442ECE" w:rsidRPr="00B91CF7">
                      <w:rPr>
                        <w:rFonts w:ascii="Arial Narrow" w:hAnsi="Arial Narrow"/>
                        <w:b/>
                        <w:color w:val="FFFFFF"/>
                        <w:sz w:val="18"/>
                        <w:szCs w:val="18"/>
                      </w:rPr>
                      <w:t>December 2017</w:t>
                    </w:r>
                    <w:r w:rsidR="00A61A59" w:rsidRPr="00B91CF7">
                      <w:rPr>
                        <w:sz w:val="20"/>
                      </w:rPr>
                      <w:tab/>
                    </w:r>
                  </w:p>
                </w:txbxContent>
              </v:textbox>
              <w10:wrap anchorx="margin"/>
            </v:roundrect>
          </w:pict>
        </mc:Fallback>
      </mc:AlternateContent>
    </w:r>
  </w:p>
  <w:p w:rsidR="001F43EA" w:rsidRPr="00297E0C" w:rsidRDefault="00287A36" w:rsidP="00F74896">
    <w:pPr>
      <w:tabs>
        <w:tab w:val="left" w:pos="8415"/>
      </w:tabs>
      <w:ind w:left="-284"/>
      <w:rPr>
        <w:rFonts w:ascii="Myriad Pro" w:hAnsi="Myriad Pro"/>
        <w:b/>
        <w:color w:val="105E55"/>
        <w:sz w:val="20"/>
        <w:szCs w:val="20"/>
      </w:rPr>
    </w:pPr>
    <w:r w:rsidRPr="00297E0C">
      <w:rPr>
        <w:b/>
        <w:lang w:val="en"/>
      </w:rPr>
      <w:t xml:space="preserve">    </w:t>
    </w:r>
    <w:r w:rsidR="00C71E37" w:rsidRPr="00297E0C">
      <w:rPr>
        <w:b/>
        <w:lang w:val="en"/>
      </w:rPr>
      <w:t xml:space="preserve">    </w:t>
    </w:r>
    <w:r w:rsidRPr="00297E0C">
      <w:rPr>
        <w:rFonts w:ascii="Myriad Pro" w:hAnsi="Myriad Pro"/>
        <w:b/>
        <w:color w:val="105E55"/>
        <w:sz w:val="20"/>
        <w:szCs w:val="20"/>
      </w:rPr>
      <w:t xml:space="preserve">  </w:t>
    </w:r>
    <w:r w:rsidR="00A725B3">
      <w:rPr>
        <w:rFonts w:ascii="Myriad Pro" w:hAnsi="Myriad Pro"/>
        <w:b/>
        <w:color w:val="105E55"/>
        <w:sz w:val="20"/>
        <w:szCs w:val="20"/>
      </w:rPr>
      <w:t xml:space="preserve">   </w:t>
    </w:r>
  </w:p>
  <w:p w:rsidR="00970660" w:rsidRPr="00E06176" w:rsidRDefault="00970660" w:rsidP="00970660">
    <w:pPr>
      <w:tabs>
        <w:tab w:val="left" w:pos="8415"/>
      </w:tabs>
      <w:spacing w:after="0"/>
      <w:ind w:left="-142"/>
      <w:rPr>
        <w:rFonts w:ascii="Myriad Pro" w:hAnsi="Myriad Pro"/>
        <w:color w:val="000000"/>
        <w:sz w:val="8"/>
        <w:szCs w:val="20"/>
      </w:rPr>
    </w:pPr>
  </w:p>
  <w:p w:rsidR="00970660" w:rsidRPr="00E06176" w:rsidRDefault="00970660" w:rsidP="00C3369E">
    <w:pPr>
      <w:tabs>
        <w:tab w:val="left" w:pos="8415"/>
      </w:tabs>
      <w:spacing w:after="0"/>
      <w:ind w:left="-142"/>
      <w:jc w:val="center"/>
      <w:rPr>
        <w:rFonts w:ascii="Myriad Pro" w:hAnsi="Myriad Pro"/>
        <w:color w:val="000000"/>
        <w:sz w:val="14"/>
        <w:szCs w:val="20"/>
      </w:rPr>
    </w:pPr>
    <w:r w:rsidRPr="00E06176">
      <w:rPr>
        <w:rFonts w:ascii="Myriad Pro" w:hAnsi="Myriad Pro"/>
        <w:color w:val="000000"/>
        <w:sz w:val="14"/>
        <w:szCs w:val="20"/>
      </w:rPr>
      <w:t xml:space="preserve">Arboretum Primary School is part of </w:t>
    </w:r>
    <w:r w:rsidR="001C2161">
      <w:rPr>
        <w:rFonts w:ascii="Myriad Pro" w:hAnsi="Myriad Pro"/>
        <w:color w:val="000000"/>
        <w:sz w:val="14"/>
        <w:szCs w:val="20"/>
      </w:rPr>
      <w:t xml:space="preserve">the </w:t>
    </w:r>
    <w:r w:rsidRPr="00E06176">
      <w:rPr>
        <w:rFonts w:ascii="Myriad Pro" w:hAnsi="Myriad Pro"/>
        <w:color w:val="000000"/>
        <w:sz w:val="14"/>
        <w:szCs w:val="20"/>
      </w:rPr>
      <w:t>De</w:t>
    </w:r>
    <w:r w:rsidR="001C2161">
      <w:rPr>
        <w:rFonts w:ascii="Myriad Pro" w:hAnsi="Myriad Pro"/>
        <w:color w:val="000000"/>
        <w:sz w:val="14"/>
        <w:szCs w:val="20"/>
      </w:rPr>
      <w:t>rby Diocesan Academy Trust</w:t>
    </w:r>
    <w:r w:rsidRPr="00E06176">
      <w:rPr>
        <w:rFonts w:ascii="Myriad Pro" w:hAnsi="Myriad Pro"/>
        <w:color w:val="000000"/>
        <w:sz w:val="14"/>
        <w:szCs w:val="20"/>
      </w:rPr>
      <w:t xml:space="preserve"> family of schools (</w:t>
    </w:r>
    <w:r w:rsidR="001C2161" w:rsidRPr="00E06176">
      <w:rPr>
        <w:rFonts w:ascii="Myriad Pro" w:hAnsi="Myriad Pro"/>
        <w:color w:val="000000"/>
        <w:sz w:val="14"/>
        <w:szCs w:val="20"/>
      </w:rPr>
      <w:t>DDAT</w:t>
    </w:r>
    <w:r w:rsidR="001C2161">
      <w:rPr>
        <w:rFonts w:ascii="Myriad Pro" w:hAnsi="Myriad Pro"/>
        <w:color w:val="000000"/>
        <w:sz w:val="14"/>
        <w:szCs w:val="20"/>
      </w:rPr>
      <w:t xml:space="preserve">2, </w:t>
    </w:r>
    <w:r w:rsidRPr="00E06176">
      <w:rPr>
        <w:rFonts w:ascii="Myriad Pro" w:hAnsi="Myriad Pro"/>
        <w:color w:val="000000"/>
        <w:sz w:val="14"/>
        <w:szCs w:val="20"/>
      </w:rPr>
      <w:t>company number 9442311)</w:t>
    </w:r>
  </w:p>
  <w:p w:rsidR="00C02DC2" w:rsidRPr="00E06176" w:rsidRDefault="00970660" w:rsidP="00C3369E">
    <w:pPr>
      <w:tabs>
        <w:tab w:val="left" w:pos="8415"/>
      </w:tabs>
      <w:spacing w:after="0" w:line="240" w:lineRule="auto"/>
      <w:ind w:left="-142"/>
      <w:jc w:val="center"/>
      <w:rPr>
        <w:rFonts w:ascii="Myriad Pro" w:hAnsi="Myriad Pro"/>
        <w:color w:val="000000"/>
        <w:sz w:val="14"/>
        <w:szCs w:val="20"/>
      </w:rPr>
    </w:pPr>
    <w:r w:rsidRPr="00E06176">
      <w:rPr>
        <w:rFonts w:ascii="Myriad Pro" w:hAnsi="Myriad Pro"/>
        <w:color w:val="000000"/>
        <w:sz w:val="14"/>
        <w:szCs w:val="20"/>
      </w:rPr>
      <w:t>Registered office: Derby Diocese Board of Education, Full Street, Derby, Derbyshire, DE1 3DR.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4A8B" w:rsidRDefault="00324A8B" w:rsidP="008D4EFF">
      <w:pPr>
        <w:spacing w:after="0" w:line="240" w:lineRule="auto"/>
      </w:pPr>
      <w:r>
        <w:separator/>
      </w:r>
    </w:p>
  </w:footnote>
  <w:footnote w:type="continuationSeparator" w:id="0">
    <w:p w:rsidR="00324A8B" w:rsidRDefault="00324A8B" w:rsidP="008D4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B05" w:rsidRPr="00377083" w:rsidRDefault="00BD4B68" w:rsidP="007563B4">
    <w:pPr>
      <w:pStyle w:val="Header"/>
      <w:spacing w:line="276" w:lineRule="auto"/>
      <w:jc w:val="right"/>
      <w:rPr>
        <w:rFonts w:ascii="Myriad Pro" w:hAnsi="Myriad Pro"/>
        <w:color w:val="105655"/>
        <w:sz w:val="20"/>
      </w:rPr>
    </w:pPr>
    <w:r w:rsidRPr="00377083">
      <w:rPr>
        <w:noProof/>
        <w:color w:val="105655"/>
      </w:rPr>
      <w:drawing>
        <wp:anchor distT="0" distB="0" distL="114300" distR="114300" simplePos="0" relativeHeight="25164748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-133350</wp:posOffset>
          </wp:positionV>
          <wp:extent cx="2794000" cy="941070"/>
          <wp:effectExtent l="0" t="0" r="0" b="0"/>
          <wp:wrapThrough wrapText="bothSides">
            <wp:wrapPolygon edited="0">
              <wp:start x="0" y="0"/>
              <wp:lineTo x="0" y="20988"/>
              <wp:lineTo x="21502" y="20988"/>
              <wp:lineTo x="21502" y="0"/>
              <wp:lineTo x="0" y="0"/>
            </wp:wrapPolygon>
          </wp:wrapThrough>
          <wp:docPr id="2" name="Picture 2" descr="Arboretum_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boretum_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4000" cy="941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3EA" w:rsidRPr="00377083">
      <w:rPr>
        <w:rFonts w:ascii="Myriad Pro" w:hAnsi="Myriad Pro"/>
        <w:b/>
        <w:color w:val="105655"/>
        <w:sz w:val="20"/>
      </w:rPr>
      <w:t>Address:</w:t>
    </w:r>
    <w:r w:rsidR="001F43EA" w:rsidRPr="00377083">
      <w:rPr>
        <w:rFonts w:ascii="Myriad Pro" w:hAnsi="Myriad Pro"/>
        <w:color w:val="105655"/>
        <w:sz w:val="20"/>
      </w:rPr>
      <w:t xml:space="preserve"> </w:t>
    </w:r>
    <w:proofErr w:type="spellStart"/>
    <w:r w:rsidR="001F43EA" w:rsidRPr="00377083">
      <w:rPr>
        <w:rFonts w:ascii="Myriad Pro" w:hAnsi="Myriad Pro"/>
        <w:color w:val="105655"/>
        <w:sz w:val="20"/>
      </w:rPr>
      <w:t>Corden</w:t>
    </w:r>
    <w:proofErr w:type="spellEnd"/>
    <w:r w:rsidR="001F43EA" w:rsidRPr="00377083">
      <w:rPr>
        <w:rFonts w:ascii="Myriad Pro" w:hAnsi="Myriad Pro"/>
        <w:color w:val="105655"/>
        <w:sz w:val="20"/>
      </w:rPr>
      <w:t xml:space="preserve"> Street, Derby DE23 8GP</w:t>
    </w:r>
    <w:r w:rsidR="001F43EA" w:rsidRPr="00377083">
      <w:rPr>
        <w:rFonts w:ascii="Myriad Pro" w:hAnsi="Myriad Pro"/>
        <w:b/>
        <w:iCs/>
        <w:color w:val="105655"/>
        <w:sz w:val="20"/>
      </w:rPr>
      <w:t xml:space="preserve"> </w:t>
    </w:r>
  </w:p>
  <w:p w:rsidR="001F43EA" w:rsidRPr="00377083" w:rsidRDefault="001F43EA" w:rsidP="00CE4B73">
    <w:pPr>
      <w:pStyle w:val="Header"/>
      <w:spacing w:line="276" w:lineRule="auto"/>
      <w:jc w:val="right"/>
      <w:rPr>
        <w:rFonts w:ascii="Myriad Pro" w:hAnsi="Myriad Pro"/>
        <w:b/>
        <w:color w:val="105655"/>
        <w:sz w:val="20"/>
      </w:rPr>
    </w:pPr>
    <w:r w:rsidRPr="00377083">
      <w:rPr>
        <w:rFonts w:ascii="Myriad Pro" w:hAnsi="Myriad Pro"/>
        <w:b/>
        <w:color w:val="105655"/>
        <w:sz w:val="20"/>
      </w:rPr>
      <w:t xml:space="preserve">E-mail: </w:t>
    </w:r>
    <w:hyperlink r:id="rId2" w:history="1">
      <w:r w:rsidRPr="00BC2AB9">
        <w:rPr>
          <w:rFonts w:ascii="Myriad Pro" w:hAnsi="Myriad Pro"/>
          <w:color w:val="105655"/>
          <w:sz w:val="20"/>
        </w:rPr>
        <w:t>admin@arboretum.derby.sch.uk</w:t>
      </w:r>
    </w:hyperlink>
  </w:p>
  <w:p w:rsidR="001F43EA" w:rsidRPr="00377083" w:rsidRDefault="001F43EA" w:rsidP="00CE4B73">
    <w:pPr>
      <w:pStyle w:val="Header"/>
      <w:spacing w:line="276" w:lineRule="auto"/>
      <w:jc w:val="right"/>
      <w:rPr>
        <w:rFonts w:ascii="Myriad Pro" w:hAnsi="Myriad Pro"/>
        <w:b/>
        <w:color w:val="105655"/>
        <w:sz w:val="20"/>
      </w:rPr>
    </w:pPr>
    <w:r w:rsidRPr="00377083">
      <w:rPr>
        <w:rFonts w:ascii="Myriad Pro" w:hAnsi="Myriad Pro"/>
        <w:b/>
        <w:color w:val="105655"/>
        <w:sz w:val="20"/>
      </w:rPr>
      <w:t>Web:</w:t>
    </w:r>
    <w:r w:rsidR="00343386" w:rsidRPr="00377083">
      <w:rPr>
        <w:rFonts w:ascii="Myriad Pro" w:hAnsi="Myriad Pro"/>
        <w:b/>
        <w:color w:val="105655"/>
        <w:sz w:val="20"/>
      </w:rPr>
      <w:t xml:space="preserve"> </w:t>
    </w:r>
    <w:r w:rsidR="002252A4" w:rsidRPr="00377083">
      <w:rPr>
        <w:rFonts w:ascii="Myriad Pro" w:hAnsi="Myriad Pro"/>
        <w:color w:val="105655"/>
        <w:sz w:val="20"/>
      </w:rPr>
      <w:t>www.arboretum.derby.sch.uk</w:t>
    </w:r>
  </w:p>
  <w:p w:rsidR="007563B4" w:rsidRPr="00377083" w:rsidRDefault="007563B4" w:rsidP="00CE4B73">
    <w:pPr>
      <w:pStyle w:val="Header"/>
      <w:spacing w:line="276" w:lineRule="auto"/>
      <w:jc w:val="right"/>
      <w:rPr>
        <w:rFonts w:ascii="Myriad Pro" w:hAnsi="Myriad Pro"/>
        <w:b/>
        <w:color w:val="105655"/>
        <w:sz w:val="20"/>
      </w:rPr>
    </w:pPr>
    <w:r w:rsidRPr="00377083">
      <w:rPr>
        <w:rFonts w:ascii="Myriad Pro" w:hAnsi="Myriad Pro"/>
        <w:b/>
        <w:color w:val="105655"/>
        <w:sz w:val="20"/>
      </w:rPr>
      <w:t xml:space="preserve">Telephone: </w:t>
    </w:r>
    <w:r w:rsidRPr="00377083">
      <w:rPr>
        <w:rFonts w:ascii="Myriad Pro" w:hAnsi="Myriad Pro"/>
        <w:color w:val="105655"/>
        <w:sz w:val="20"/>
      </w:rPr>
      <w:t>01332 291140</w:t>
    </w:r>
  </w:p>
  <w:p w:rsidR="001F43EA" w:rsidRPr="00377083" w:rsidRDefault="00DC2C0D" w:rsidP="00CE4B73">
    <w:pPr>
      <w:pStyle w:val="Header"/>
      <w:spacing w:line="276" w:lineRule="auto"/>
      <w:jc w:val="right"/>
      <w:rPr>
        <w:rFonts w:ascii="Myriad Pro" w:hAnsi="Myriad Pro"/>
        <w:b/>
        <w:color w:val="105655"/>
        <w:sz w:val="20"/>
      </w:rPr>
    </w:pPr>
    <w:r>
      <w:rPr>
        <w:rFonts w:ascii="Myriad Pro" w:hAnsi="Myriad Pro"/>
        <w:b/>
        <w:color w:val="105655"/>
        <w:sz w:val="20"/>
      </w:rPr>
      <w:t>Head T</w:t>
    </w:r>
    <w:r w:rsidR="001F43EA" w:rsidRPr="00377083">
      <w:rPr>
        <w:rFonts w:ascii="Myriad Pro" w:hAnsi="Myriad Pro"/>
        <w:b/>
        <w:color w:val="105655"/>
        <w:sz w:val="20"/>
      </w:rPr>
      <w:t xml:space="preserve">eacher: </w:t>
    </w:r>
    <w:r w:rsidR="00343386" w:rsidRPr="00377083">
      <w:rPr>
        <w:rFonts w:ascii="Myriad Pro" w:hAnsi="Myriad Pro"/>
        <w:color w:val="105655"/>
        <w:sz w:val="20"/>
      </w:rPr>
      <w:t xml:space="preserve">Mr </w:t>
    </w:r>
    <w:r>
      <w:rPr>
        <w:rFonts w:ascii="Myriad Pro" w:hAnsi="Myriad Pro"/>
        <w:color w:val="105655"/>
        <w:sz w:val="20"/>
      </w:rPr>
      <w:t xml:space="preserve">N </w:t>
    </w:r>
    <w:proofErr w:type="spellStart"/>
    <w:r>
      <w:rPr>
        <w:rFonts w:ascii="Myriad Pro" w:hAnsi="Myriad Pro"/>
        <w:color w:val="105655"/>
        <w:sz w:val="20"/>
      </w:rPr>
      <w:t>Daintith</w:t>
    </w:r>
    <w:proofErr w:type="spellEnd"/>
  </w:p>
  <w:p w:rsidR="001F43EA" w:rsidRDefault="001F43EA" w:rsidP="00FC450D">
    <w:pPr>
      <w:pStyle w:val="Header"/>
      <w:jc w:val="right"/>
      <w:rPr>
        <w:rFonts w:ascii="Myriad Pro" w:hAnsi="Myriad Pro" w:cs="Arial"/>
        <w:iCs/>
        <w:color w:val="105E55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154D8"/>
    <w:multiLevelType w:val="hybridMultilevel"/>
    <w:tmpl w:val="7E74C312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143CD3"/>
    <w:multiLevelType w:val="hybridMultilevel"/>
    <w:tmpl w:val="76368D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8E3BA4"/>
    <w:multiLevelType w:val="hybridMultilevel"/>
    <w:tmpl w:val="274AB6A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7793B"/>
    <w:multiLevelType w:val="hybridMultilevel"/>
    <w:tmpl w:val="404E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036A69"/>
    <w:multiLevelType w:val="hybridMultilevel"/>
    <w:tmpl w:val="5F16594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9228CE"/>
    <w:multiLevelType w:val="hybridMultilevel"/>
    <w:tmpl w:val="33F4A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520A0F"/>
    <w:multiLevelType w:val="hybridMultilevel"/>
    <w:tmpl w:val="39725556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853354"/>
    <w:multiLevelType w:val="hybridMultilevel"/>
    <w:tmpl w:val="C122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D12ED5"/>
    <w:multiLevelType w:val="hybridMultilevel"/>
    <w:tmpl w:val="C0BED71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F0B25"/>
    <w:multiLevelType w:val="hybridMultilevel"/>
    <w:tmpl w:val="963E76B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21337"/>
    <w:multiLevelType w:val="hybridMultilevel"/>
    <w:tmpl w:val="9D1A6F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64FB7"/>
    <w:multiLevelType w:val="hybridMultilevel"/>
    <w:tmpl w:val="A1E6948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6F4A530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5F2CAF"/>
    <w:multiLevelType w:val="hybridMultilevel"/>
    <w:tmpl w:val="E38ADC4C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090E9F"/>
    <w:multiLevelType w:val="hybridMultilevel"/>
    <w:tmpl w:val="19D69150"/>
    <w:lvl w:ilvl="0" w:tplc="E32A4870">
      <w:numFmt w:val="bullet"/>
      <w:lvlText w:val="•"/>
      <w:lvlJc w:val="left"/>
      <w:pPr>
        <w:ind w:left="720" w:hanging="72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5"/>
  </w:num>
  <w:num w:numId="6">
    <w:abstractNumId w:val="4"/>
  </w:num>
  <w:num w:numId="7">
    <w:abstractNumId w:val="11"/>
  </w:num>
  <w:num w:numId="8">
    <w:abstractNumId w:val="10"/>
  </w:num>
  <w:num w:numId="9">
    <w:abstractNumId w:val="0"/>
  </w:num>
  <w:num w:numId="10">
    <w:abstractNumId w:val="6"/>
  </w:num>
  <w:num w:numId="11">
    <w:abstractNumId w:val="12"/>
  </w:num>
  <w:num w:numId="12">
    <w:abstractNumId w:val="8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549"/>
    <w:rsid w:val="000072A0"/>
    <w:rsid w:val="000147CD"/>
    <w:rsid w:val="00016E45"/>
    <w:rsid w:val="0003197C"/>
    <w:rsid w:val="00046914"/>
    <w:rsid w:val="00046A43"/>
    <w:rsid w:val="0006323B"/>
    <w:rsid w:val="000738D2"/>
    <w:rsid w:val="00081376"/>
    <w:rsid w:val="0009442E"/>
    <w:rsid w:val="000A2E3F"/>
    <w:rsid w:val="000C19E4"/>
    <w:rsid w:val="000C3DD8"/>
    <w:rsid w:val="000E0646"/>
    <w:rsid w:val="00126AFB"/>
    <w:rsid w:val="001560B6"/>
    <w:rsid w:val="001C2161"/>
    <w:rsid w:val="001E14AF"/>
    <w:rsid w:val="001E3781"/>
    <w:rsid w:val="001F43EA"/>
    <w:rsid w:val="001F6E0A"/>
    <w:rsid w:val="00200700"/>
    <w:rsid w:val="00212DDB"/>
    <w:rsid w:val="00214F09"/>
    <w:rsid w:val="002252A4"/>
    <w:rsid w:val="00230826"/>
    <w:rsid w:val="0023382C"/>
    <w:rsid w:val="002414C6"/>
    <w:rsid w:val="00257EA3"/>
    <w:rsid w:val="00265BBA"/>
    <w:rsid w:val="00266B45"/>
    <w:rsid w:val="00273E26"/>
    <w:rsid w:val="002848A6"/>
    <w:rsid w:val="00287A36"/>
    <w:rsid w:val="00297E0C"/>
    <w:rsid w:val="002B0D2C"/>
    <w:rsid w:val="002B1203"/>
    <w:rsid w:val="002B2984"/>
    <w:rsid w:val="002B45D3"/>
    <w:rsid w:val="002F40F7"/>
    <w:rsid w:val="002F561F"/>
    <w:rsid w:val="00314DA2"/>
    <w:rsid w:val="003244CD"/>
    <w:rsid w:val="00324A8B"/>
    <w:rsid w:val="00343386"/>
    <w:rsid w:val="00376029"/>
    <w:rsid w:val="00377083"/>
    <w:rsid w:val="00391D66"/>
    <w:rsid w:val="003957DF"/>
    <w:rsid w:val="0039774F"/>
    <w:rsid w:val="003D42D4"/>
    <w:rsid w:val="003D7D7C"/>
    <w:rsid w:val="00406BA3"/>
    <w:rsid w:val="00417DD9"/>
    <w:rsid w:val="00421361"/>
    <w:rsid w:val="00442ECE"/>
    <w:rsid w:val="00465861"/>
    <w:rsid w:val="00486D6B"/>
    <w:rsid w:val="00491226"/>
    <w:rsid w:val="004A7F7C"/>
    <w:rsid w:val="004B09E0"/>
    <w:rsid w:val="004C21A3"/>
    <w:rsid w:val="004F1638"/>
    <w:rsid w:val="005019C2"/>
    <w:rsid w:val="00503C58"/>
    <w:rsid w:val="005060DB"/>
    <w:rsid w:val="00536F21"/>
    <w:rsid w:val="0055142C"/>
    <w:rsid w:val="00551B9B"/>
    <w:rsid w:val="005753F6"/>
    <w:rsid w:val="00593377"/>
    <w:rsid w:val="005B0BDB"/>
    <w:rsid w:val="005B10B8"/>
    <w:rsid w:val="0060540E"/>
    <w:rsid w:val="00610601"/>
    <w:rsid w:val="00616A02"/>
    <w:rsid w:val="006457C2"/>
    <w:rsid w:val="00647D72"/>
    <w:rsid w:val="00655A61"/>
    <w:rsid w:val="0069503E"/>
    <w:rsid w:val="006A790B"/>
    <w:rsid w:val="006A7B22"/>
    <w:rsid w:val="006E7915"/>
    <w:rsid w:val="006F0F2C"/>
    <w:rsid w:val="006F1925"/>
    <w:rsid w:val="00701EFB"/>
    <w:rsid w:val="00740E7D"/>
    <w:rsid w:val="0074380C"/>
    <w:rsid w:val="007563B4"/>
    <w:rsid w:val="00760959"/>
    <w:rsid w:val="00784BB7"/>
    <w:rsid w:val="007B3541"/>
    <w:rsid w:val="007C0524"/>
    <w:rsid w:val="007C53DD"/>
    <w:rsid w:val="007D53A0"/>
    <w:rsid w:val="007E7B9A"/>
    <w:rsid w:val="007F7DF3"/>
    <w:rsid w:val="008009F9"/>
    <w:rsid w:val="00840787"/>
    <w:rsid w:val="00847EBA"/>
    <w:rsid w:val="0085056D"/>
    <w:rsid w:val="008751FE"/>
    <w:rsid w:val="00884549"/>
    <w:rsid w:val="008971D6"/>
    <w:rsid w:val="008A0876"/>
    <w:rsid w:val="008B298D"/>
    <w:rsid w:val="008B6864"/>
    <w:rsid w:val="008C3BD7"/>
    <w:rsid w:val="008D4EFF"/>
    <w:rsid w:val="008D6587"/>
    <w:rsid w:val="008E18B8"/>
    <w:rsid w:val="009042FE"/>
    <w:rsid w:val="0091246A"/>
    <w:rsid w:val="0092740C"/>
    <w:rsid w:val="0095006C"/>
    <w:rsid w:val="00964E17"/>
    <w:rsid w:val="00970660"/>
    <w:rsid w:val="00974196"/>
    <w:rsid w:val="00982DC3"/>
    <w:rsid w:val="00996AF3"/>
    <w:rsid w:val="009A5E59"/>
    <w:rsid w:val="009B07DC"/>
    <w:rsid w:val="009D598B"/>
    <w:rsid w:val="009F193D"/>
    <w:rsid w:val="00A0048E"/>
    <w:rsid w:val="00A06C09"/>
    <w:rsid w:val="00A14AAC"/>
    <w:rsid w:val="00A24B05"/>
    <w:rsid w:val="00A354A3"/>
    <w:rsid w:val="00A35D8D"/>
    <w:rsid w:val="00A56272"/>
    <w:rsid w:val="00A61A59"/>
    <w:rsid w:val="00A725B3"/>
    <w:rsid w:val="00A7523F"/>
    <w:rsid w:val="00AB414E"/>
    <w:rsid w:val="00AC1ACB"/>
    <w:rsid w:val="00AC50FD"/>
    <w:rsid w:val="00AD2A2C"/>
    <w:rsid w:val="00AD36DE"/>
    <w:rsid w:val="00AE2615"/>
    <w:rsid w:val="00AF754C"/>
    <w:rsid w:val="00B13B37"/>
    <w:rsid w:val="00B344B5"/>
    <w:rsid w:val="00B60D69"/>
    <w:rsid w:val="00B70046"/>
    <w:rsid w:val="00B81FAA"/>
    <w:rsid w:val="00B87AD4"/>
    <w:rsid w:val="00B91CF7"/>
    <w:rsid w:val="00BB0573"/>
    <w:rsid w:val="00BB6E82"/>
    <w:rsid w:val="00BC2AB9"/>
    <w:rsid w:val="00BD3C04"/>
    <w:rsid w:val="00BD4B68"/>
    <w:rsid w:val="00BE60BC"/>
    <w:rsid w:val="00BF070A"/>
    <w:rsid w:val="00C02DC2"/>
    <w:rsid w:val="00C3369E"/>
    <w:rsid w:val="00C37ACC"/>
    <w:rsid w:val="00C425B2"/>
    <w:rsid w:val="00C63375"/>
    <w:rsid w:val="00C65CFB"/>
    <w:rsid w:val="00C71E37"/>
    <w:rsid w:val="00C94CD3"/>
    <w:rsid w:val="00CA1048"/>
    <w:rsid w:val="00CB3709"/>
    <w:rsid w:val="00CC0C13"/>
    <w:rsid w:val="00CC7E90"/>
    <w:rsid w:val="00CD1947"/>
    <w:rsid w:val="00CE4B73"/>
    <w:rsid w:val="00D00B1B"/>
    <w:rsid w:val="00D105CC"/>
    <w:rsid w:val="00D12BE8"/>
    <w:rsid w:val="00D1431B"/>
    <w:rsid w:val="00D30540"/>
    <w:rsid w:val="00D32B8C"/>
    <w:rsid w:val="00D346B0"/>
    <w:rsid w:val="00D37342"/>
    <w:rsid w:val="00DB4FA1"/>
    <w:rsid w:val="00DB700A"/>
    <w:rsid w:val="00DC2C0D"/>
    <w:rsid w:val="00DE314A"/>
    <w:rsid w:val="00DF4004"/>
    <w:rsid w:val="00DF7E39"/>
    <w:rsid w:val="00E06176"/>
    <w:rsid w:val="00E54173"/>
    <w:rsid w:val="00E5432F"/>
    <w:rsid w:val="00E54BFF"/>
    <w:rsid w:val="00E634B1"/>
    <w:rsid w:val="00E6402C"/>
    <w:rsid w:val="00E7596B"/>
    <w:rsid w:val="00E81FFF"/>
    <w:rsid w:val="00E84841"/>
    <w:rsid w:val="00EB43E4"/>
    <w:rsid w:val="00ED0851"/>
    <w:rsid w:val="00ED63B6"/>
    <w:rsid w:val="00EE2A9D"/>
    <w:rsid w:val="00F01579"/>
    <w:rsid w:val="00F150B7"/>
    <w:rsid w:val="00F17204"/>
    <w:rsid w:val="00F4352F"/>
    <w:rsid w:val="00F47C09"/>
    <w:rsid w:val="00F65F1A"/>
    <w:rsid w:val="00F74896"/>
    <w:rsid w:val="00F921F5"/>
    <w:rsid w:val="00FA0779"/>
    <w:rsid w:val="00FB6612"/>
    <w:rsid w:val="00FC1EEB"/>
    <w:rsid w:val="00FC450D"/>
    <w:rsid w:val="00FD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FAE9C83A-2FC9-4D7C-A562-D6A208B9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2615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qFormat/>
    <w:locked/>
    <w:rsid w:val="00273E2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F4352F"/>
    <w:pPr>
      <w:keepNext/>
      <w:spacing w:after="0" w:line="240" w:lineRule="auto"/>
      <w:jc w:val="right"/>
      <w:outlineLvl w:val="3"/>
    </w:pPr>
    <w:rPr>
      <w:rFonts w:ascii="Arial" w:hAnsi="Arial" w:cs="Arial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rsid w:val="008D4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D4E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8D4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locked/>
    <w:rsid w:val="008D4EFF"/>
    <w:rPr>
      <w:rFonts w:cs="Times New Roman"/>
    </w:rPr>
  </w:style>
  <w:style w:type="paragraph" w:styleId="Footer">
    <w:name w:val="footer"/>
    <w:basedOn w:val="Normal"/>
    <w:link w:val="FooterChar"/>
    <w:rsid w:val="008D4E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locked/>
    <w:rsid w:val="008D4EFF"/>
    <w:rPr>
      <w:rFonts w:cs="Times New Roman"/>
    </w:rPr>
  </w:style>
  <w:style w:type="character" w:styleId="PlaceholderText">
    <w:name w:val="Placeholder Text"/>
    <w:semiHidden/>
    <w:rsid w:val="00F4352F"/>
    <w:rPr>
      <w:rFonts w:cs="Times New Roman"/>
      <w:color w:val="808080"/>
    </w:rPr>
  </w:style>
  <w:style w:type="character" w:customStyle="1" w:styleId="Heading4Char">
    <w:name w:val="Heading 4 Char"/>
    <w:link w:val="Heading4"/>
    <w:locked/>
    <w:rsid w:val="00F4352F"/>
    <w:rPr>
      <w:rFonts w:ascii="Arial" w:hAnsi="Arial" w:cs="Arial"/>
      <w:sz w:val="20"/>
      <w:szCs w:val="20"/>
      <w:lang w:val="x-none" w:eastAsia="en-US"/>
    </w:rPr>
  </w:style>
  <w:style w:type="character" w:styleId="Hyperlink">
    <w:name w:val="Hyperlink"/>
    <w:rsid w:val="00F4352F"/>
    <w:rPr>
      <w:rFonts w:cs="Times New Roman"/>
      <w:color w:val="0000FF"/>
      <w:u w:val="single"/>
    </w:rPr>
  </w:style>
  <w:style w:type="paragraph" w:customStyle="1" w:styleId="s4">
    <w:name w:val="s4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6">
    <w:name w:val="s6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8">
    <w:name w:val="s8"/>
    <w:basedOn w:val="Normal"/>
    <w:rsid w:val="005933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bumpedfont15">
    <w:name w:val="bumpedfont15"/>
    <w:rsid w:val="00593377"/>
  </w:style>
  <w:style w:type="paragraph" w:customStyle="1" w:styleId="Default">
    <w:name w:val="Default"/>
    <w:rsid w:val="00D3734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847EBA"/>
    <w:pPr>
      <w:ind w:left="720"/>
      <w:contextualSpacing/>
    </w:pPr>
  </w:style>
  <w:style w:type="table" w:styleId="TableGrid">
    <w:name w:val="Table Grid"/>
    <w:basedOn w:val="TableNormal"/>
    <w:locked/>
    <w:rsid w:val="00BD3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52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arboretum.derby.sch.uk" TargetMode="External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.mitchell\Application%20Data\Microsoft\Templates\Arboretum\Arboretum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81A8C-EF07-436A-9251-6DFEA6851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Arboretum Letter</Template>
  <TotalTime>1</TotalTime>
  <Pages>1</Pages>
  <Words>238</Words>
  <Characters>1222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11th</vt:lpstr>
    </vt:vector>
  </TitlesOfParts>
  <Company>Any Authorised User</Company>
  <LinksUpToDate>false</LinksUpToDate>
  <CharactersWithSpaces>1458</CharactersWithSpaces>
  <SharedDoc>false</SharedDoc>
  <HLinks>
    <vt:vector size="6" baseType="variant">
      <vt:variant>
        <vt:i4>6881344</vt:i4>
      </vt:variant>
      <vt:variant>
        <vt:i4>0</vt:i4>
      </vt:variant>
      <vt:variant>
        <vt:i4>0</vt:i4>
      </vt:variant>
      <vt:variant>
        <vt:i4>5</vt:i4>
      </vt:variant>
      <vt:variant>
        <vt:lpwstr>mailto:admin@arboretum.derby.sch.uk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11th</dc:title>
  <dc:creator>Robin Mitchell</dc:creator>
  <cp:lastModifiedBy>Chelsea Noon</cp:lastModifiedBy>
  <cp:revision>2</cp:revision>
  <cp:lastPrinted>2019-02-01T13:03:00Z</cp:lastPrinted>
  <dcterms:created xsi:type="dcterms:W3CDTF">2021-11-05T14:04:00Z</dcterms:created>
  <dcterms:modified xsi:type="dcterms:W3CDTF">2021-11-05T14:04:00Z</dcterms:modified>
</cp:coreProperties>
</file>